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62D6" w:rsidRDefault="008362D6" w:rsidP="008362D6">
      <w:pPr>
        <w:spacing w:after="600"/>
        <w:rPr>
          <w:b/>
          <w:bCs/>
          <w:sz w:val="24"/>
          <w:u w:val="single"/>
        </w:rPr>
      </w:pPr>
      <w:r w:rsidRPr="000C3A57">
        <w:rPr>
          <w:rFonts w:ascii="Verdana" w:hAnsi="Verdana" w:cs="Arial"/>
          <w:b/>
          <w:bCs/>
          <w:noProof/>
          <w:color w:val="000000"/>
          <w:sz w:val="28"/>
          <w:szCs w:val="28"/>
          <w:lang w:eastAsia="en-US"/>
        </w:rPr>
        <w:drawing>
          <wp:inline distT="0" distB="0" distL="0" distR="0">
            <wp:extent cx="1075055" cy="89725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5055" cy="897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62D6" w:rsidRPr="008362D6" w:rsidRDefault="008362D6" w:rsidP="008362D6">
      <w:pPr>
        <w:spacing w:after="600"/>
        <w:rPr>
          <w:b/>
          <w:bCs/>
          <w:sz w:val="22"/>
          <w:u w:val="single"/>
        </w:rPr>
      </w:pPr>
      <w:r w:rsidRPr="008362D6">
        <w:rPr>
          <w:b/>
          <w:bCs/>
          <w:sz w:val="32"/>
          <w:u w:val="single"/>
        </w:rPr>
        <w:t>WORLD CONGRESS SUBMISSION FORM FOR ABSTRACTS</w:t>
      </w:r>
    </w:p>
    <w:tbl>
      <w:tblPr>
        <w:tblStyle w:val="ProjectTable"/>
        <w:tblW w:w="5000" w:type="pct"/>
        <w:tblLook w:val="0280" w:firstRow="0" w:lastRow="0" w:firstColumn="1" w:lastColumn="0" w:noHBand="1" w:noVBand="0"/>
      </w:tblPr>
      <w:tblGrid>
        <w:gridCol w:w="4675"/>
        <w:gridCol w:w="4675"/>
      </w:tblGrid>
      <w:tr w:rsidR="008362D6" w:rsidTr="008362D6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500" w:type="pct"/>
          </w:tcPr>
          <w:p w:rsidR="008362D6" w:rsidRDefault="008362D6" w:rsidP="008362D6">
            <w:r>
              <w:t>Conference Name</w:t>
            </w:r>
          </w:p>
        </w:tc>
        <w:tc>
          <w:tcPr>
            <w:tcW w:w="2500" w:type="pct"/>
          </w:tcPr>
          <w:p w:rsidR="008362D6" w:rsidRDefault="008362D6" w:rsidP="008362D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p w:rsidR="008362D6" w:rsidRDefault="008362D6">
      <w:pPr>
        <w:spacing w:after="600"/>
      </w:pPr>
    </w:p>
    <w:tbl>
      <w:tblPr>
        <w:tblStyle w:val="ProjectTable"/>
        <w:tblW w:w="5000" w:type="pct"/>
        <w:tblLook w:val="0280" w:firstRow="0" w:lastRow="0" w:firstColumn="1" w:lastColumn="0" w:noHBand="1" w:noVBand="0"/>
        <w:tblDescription w:val="Summary of key project information details such as client and project name."/>
      </w:tblPr>
      <w:tblGrid>
        <w:gridCol w:w="2337"/>
        <w:gridCol w:w="2337"/>
        <w:gridCol w:w="2338"/>
        <w:gridCol w:w="2338"/>
      </w:tblGrid>
      <w:tr w:rsidR="007B41A6" w:rsidTr="007B41A6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000" w:type="pct"/>
            <w:gridSpan w:val="4"/>
          </w:tcPr>
          <w:p w:rsidR="007B41A6" w:rsidRDefault="007B41A6" w:rsidP="007B41A6">
            <w:pPr>
              <w:jc w:val="center"/>
            </w:pPr>
            <w:r>
              <w:t>Speaker Information</w:t>
            </w:r>
          </w:p>
        </w:tc>
      </w:tr>
      <w:tr w:rsidR="00540597" w:rsidTr="00540597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50" w:type="pct"/>
          </w:tcPr>
          <w:p w:rsidR="00540597" w:rsidRDefault="007B41A6" w:rsidP="007B41A6">
            <w:r>
              <w:t>Name</w:t>
            </w:r>
          </w:p>
        </w:tc>
        <w:tc>
          <w:tcPr>
            <w:tcW w:w="1250" w:type="pct"/>
          </w:tcPr>
          <w:p w:rsidR="00540597" w:rsidRDefault="00540597" w:rsidP="007B41A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50" w:type="pct"/>
          </w:tcPr>
          <w:p w:rsidR="00540597" w:rsidRDefault="007B41A6">
            <w:r>
              <w:t>Phone Number</w:t>
            </w:r>
          </w:p>
        </w:tc>
        <w:tc>
          <w:tcPr>
            <w:tcW w:w="1250" w:type="pct"/>
          </w:tcPr>
          <w:p w:rsidR="00540597" w:rsidRDefault="005405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540597" w:rsidTr="00540597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50" w:type="pct"/>
          </w:tcPr>
          <w:p w:rsidR="00540597" w:rsidRDefault="007B41A6">
            <w:r>
              <w:t>Degree</w:t>
            </w:r>
          </w:p>
        </w:tc>
        <w:tc>
          <w:tcPr>
            <w:tcW w:w="1250" w:type="pct"/>
          </w:tcPr>
          <w:p w:rsidR="00540597" w:rsidRDefault="005405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50" w:type="pct"/>
          </w:tcPr>
          <w:p w:rsidR="00540597" w:rsidRDefault="007B41A6">
            <w:r>
              <w:t>Fax Number</w:t>
            </w:r>
          </w:p>
        </w:tc>
        <w:tc>
          <w:tcPr>
            <w:tcW w:w="1250" w:type="pct"/>
          </w:tcPr>
          <w:p w:rsidR="00540597" w:rsidRDefault="005405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540597" w:rsidTr="00540597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50" w:type="pct"/>
          </w:tcPr>
          <w:p w:rsidR="00540597" w:rsidRDefault="00E32DC9">
            <w:r>
              <w:t>Title</w:t>
            </w:r>
          </w:p>
        </w:tc>
        <w:tc>
          <w:tcPr>
            <w:tcW w:w="1250" w:type="pct"/>
          </w:tcPr>
          <w:p w:rsidR="00540597" w:rsidRDefault="005405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50" w:type="pct"/>
          </w:tcPr>
          <w:p w:rsidR="00540597" w:rsidRDefault="007B41A6">
            <w:r>
              <w:t>Email Address</w:t>
            </w:r>
          </w:p>
        </w:tc>
        <w:tc>
          <w:tcPr>
            <w:tcW w:w="1250" w:type="pct"/>
          </w:tcPr>
          <w:p w:rsidR="00540597" w:rsidRDefault="005405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540597" w:rsidTr="00540597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50" w:type="pct"/>
          </w:tcPr>
          <w:p w:rsidR="00540597" w:rsidRDefault="00E32DC9">
            <w:r>
              <w:t>Company</w:t>
            </w:r>
          </w:p>
        </w:tc>
        <w:tc>
          <w:tcPr>
            <w:tcW w:w="1250" w:type="pct"/>
          </w:tcPr>
          <w:p w:rsidR="00540597" w:rsidRDefault="005405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50" w:type="pct"/>
          </w:tcPr>
          <w:p w:rsidR="00540597" w:rsidRDefault="007B41A6">
            <w:r>
              <w:t>Company Mailing Address</w:t>
            </w:r>
          </w:p>
        </w:tc>
        <w:tc>
          <w:tcPr>
            <w:tcW w:w="1250" w:type="pct"/>
          </w:tcPr>
          <w:p w:rsidR="00540597" w:rsidRDefault="005405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E32DC9" w:rsidTr="00540597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50" w:type="pct"/>
          </w:tcPr>
          <w:p w:rsidR="00E32DC9" w:rsidRDefault="00E32DC9">
            <w:r>
              <w:t>Company Type</w:t>
            </w:r>
          </w:p>
        </w:tc>
        <w:tc>
          <w:tcPr>
            <w:tcW w:w="1250" w:type="pct"/>
          </w:tcPr>
          <w:p w:rsidR="00E32DC9" w:rsidRDefault="00E32D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sdt>
              <w:sdtPr>
                <w:alias w:val="Company Type"/>
                <w:tag w:val="Company Type"/>
                <w:id w:val="-665935021"/>
                <w:placeholder>
                  <w:docPart w:val="19313DBC6160481E8BE7DC104439A17D"/>
                </w:placeholder>
                <w:showingPlcHdr/>
                <w:dropDownList>
                  <w:listItem w:displayText="Hospital / Health System / IDS" w:value="Hospital / Health System / IDS"/>
                  <w:listItem w:displayText="Payer / Health Plan" w:value="Payer / Health Plan"/>
                  <w:listItem w:displayText="Pharmaceutical" w:value="Pharmaceutical"/>
                  <w:listItem w:displayText="Medical Device" w:value="Medical Device"/>
                  <w:listItem w:displayText="PBM" w:value="PBM"/>
                  <w:listItem w:displayText="Disease Management Company" w:value="Disease Management Company"/>
                  <w:listItem w:displayText="Government / Public Health" w:value="Government / Public Health"/>
                  <w:listItem w:displayText="Employer" w:value="Employer"/>
                  <w:listItem w:displayText="Legal" w:value="Legal"/>
                  <w:listItem w:displayText="Solutions Provider" w:value="Solutions Provider"/>
                </w:dropDownList>
              </w:sdtPr>
              <w:sdtContent>
                <w:r w:rsidRPr="00EC3FDD">
                  <w:rPr>
                    <w:rStyle w:val="PlaceholderText"/>
                  </w:rPr>
                  <w:t>Choose an item.</w:t>
                </w:r>
              </w:sdtContent>
            </w:sdt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50" w:type="pct"/>
          </w:tcPr>
          <w:p w:rsidR="00E32DC9" w:rsidRDefault="00E32DC9"/>
        </w:tc>
        <w:tc>
          <w:tcPr>
            <w:tcW w:w="1250" w:type="pct"/>
          </w:tcPr>
          <w:p w:rsidR="00E32DC9" w:rsidRDefault="00E32D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7B41A6" w:rsidTr="007B41A6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000" w:type="pct"/>
            <w:gridSpan w:val="4"/>
          </w:tcPr>
          <w:p w:rsidR="007B41A6" w:rsidRDefault="007B41A6" w:rsidP="007B41A6">
            <w:pPr>
              <w:jc w:val="center"/>
            </w:pPr>
            <w:r>
              <w:t>Assistant / Alternative Contact Information</w:t>
            </w:r>
          </w:p>
        </w:tc>
      </w:tr>
      <w:tr w:rsidR="007B41A6" w:rsidTr="007B41A6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50" w:type="pct"/>
          </w:tcPr>
          <w:p w:rsidR="007B41A6" w:rsidRDefault="007B41A6" w:rsidP="007B41A6">
            <w:r>
              <w:t>Contact Name</w:t>
            </w:r>
          </w:p>
        </w:tc>
        <w:tc>
          <w:tcPr>
            <w:tcW w:w="1250" w:type="pct"/>
          </w:tcPr>
          <w:p w:rsidR="007B41A6" w:rsidRDefault="007B41A6" w:rsidP="007B41A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50" w:type="pct"/>
          </w:tcPr>
          <w:p w:rsidR="007B41A6" w:rsidRDefault="007B41A6" w:rsidP="007B41A6">
            <w:r>
              <w:t>Phone Number</w:t>
            </w:r>
          </w:p>
        </w:tc>
        <w:tc>
          <w:tcPr>
            <w:tcW w:w="1250" w:type="pct"/>
          </w:tcPr>
          <w:p w:rsidR="007B41A6" w:rsidRDefault="007B41A6" w:rsidP="007B41A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7B41A6" w:rsidTr="007B41A6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50" w:type="pct"/>
          </w:tcPr>
          <w:p w:rsidR="007B41A6" w:rsidRDefault="007B41A6" w:rsidP="007B41A6">
            <w:r>
              <w:t>Degree</w:t>
            </w:r>
          </w:p>
        </w:tc>
        <w:tc>
          <w:tcPr>
            <w:tcW w:w="1250" w:type="pct"/>
          </w:tcPr>
          <w:p w:rsidR="007B41A6" w:rsidRDefault="007B41A6" w:rsidP="007B41A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50" w:type="pct"/>
          </w:tcPr>
          <w:p w:rsidR="007B41A6" w:rsidRDefault="007B41A6" w:rsidP="007B41A6">
            <w:r>
              <w:t>Fax Number</w:t>
            </w:r>
          </w:p>
        </w:tc>
        <w:tc>
          <w:tcPr>
            <w:tcW w:w="1250" w:type="pct"/>
          </w:tcPr>
          <w:p w:rsidR="007B41A6" w:rsidRDefault="007B41A6" w:rsidP="007B41A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7B41A6" w:rsidTr="007B41A6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50" w:type="pct"/>
          </w:tcPr>
          <w:p w:rsidR="007B41A6" w:rsidRDefault="007B41A6" w:rsidP="007B41A6">
            <w:r>
              <w:t>Company</w:t>
            </w:r>
          </w:p>
        </w:tc>
        <w:tc>
          <w:tcPr>
            <w:tcW w:w="1250" w:type="pct"/>
          </w:tcPr>
          <w:p w:rsidR="007B41A6" w:rsidRDefault="007B41A6" w:rsidP="007B41A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50" w:type="pct"/>
          </w:tcPr>
          <w:p w:rsidR="007B41A6" w:rsidRDefault="007B41A6" w:rsidP="007B41A6">
            <w:r>
              <w:t>Email Address</w:t>
            </w:r>
          </w:p>
        </w:tc>
        <w:tc>
          <w:tcPr>
            <w:tcW w:w="1250" w:type="pct"/>
          </w:tcPr>
          <w:p w:rsidR="007B41A6" w:rsidRDefault="007B41A6" w:rsidP="007B41A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7B41A6" w:rsidTr="007B41A6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50" w:type="pct"/>
          </w:tcPr>
          <w:p w:rsidR="007B41A6" w:rsidRDefault="007B41A6" w:rsidP="007B41A6">
            <w:r>
              <w:t>Title</w:t>
            </w:r>
          </w:p>
        </w:tc>
        <w:tc>
          <w:tcPr>
            <w:tcW w:w="1250" w:type="pct"/>
          </w:tcPr>
          <w:p w:rsidR="007B41A6" w:rsidRDefault="007B41A6" w:rsidP="007B41A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50" w:type="pct"/>
          </w:tcPr>
          <w:p w:rsidR="007B41A6" w:rsidRDefault="007B41A6" w:rsidP="007B41A6">
            <w:r>
              <w:t>Company Mailing Address</w:t>
            </w:r>
          </w:p>
        </w:tc>
        <w:tc>
          <w:tcPr>
            <w:tcW w:w="1250" w:type="pct"/>
          </w:tcPr>
          <w:p w:rsidR="007B41A6" w:rsidRDefault="007B41A6" w:rsidP="007B41A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p w:rsidR="00F84BB4" w:rsidRDefault="00F84BB4">
      <w:pPr>
        <w:pStyle w:val="SpaceBefore"/>
      </w:pPr>
    </w:p>
    <w:tbl>
      <w:tblPr>
        <w:tblStyle w:val="ProjectTable"/>
        <w:tblW w:w="5000" w:type="pct"/>
        <w:tblLook w:val="0280" w:firstRow="0" w:lastRow="0" w:firstColumn="1" w:lastColumn="0" w:noHBand="1" w:noVBand="0"/>
        <w:tblDescription w:val="Summary of key project information details such as client and project name."/>
      </w:tblPr>
      <w:tblGrid>
        <w:gridCol w:w="9350"/>
      </w:tblGrid>
      <w:tr w:rsidR="00E32DC9" w:rsidTr="00E32DC9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000" w:type="pct"/>
          </w:tcPr>
          <w:p w:rsidR="00E32DC9" w:rsidRDefault="00E32DC9" w:rsidP="00E32DC9">
            <w:pPr>
              <w:jc w:val="center"/>
            </w:pPr>
            <w:r>
              <w:t>Speaker Biography</w:t>
            </w:r>
          </w:p>
        </w:tc>
      </w:tr>
      <w:tr w:rsidR="00E32DC9" w:rsidTr="00F84BB4">
        <w:trPr>
          <w:trHeight w:val="161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000" w:type="pct"/>
            <w:shd w:val="clear" w:color="auto" w:fill="auto"/>
          </w:tcPr>
          <w:p w:rsidR="00E32DC9" w:rsidRDefault="00E32DC9" w:rsidP="00E32DC9"/>
        </w:tc>
      </w:tr>
    </w:tbl>
    <w:p w:rsidR="007B41A6" w:rsidRDefault="007B41A6">
      <w:pPr>
        <w:pStyle w:val="SpaceBefore"/>
      </w:pPr>
    </w:p>
    <w:tbl>
      <w:tblPr>
        <w:tblStyle w:val="ProjectTable"/>
        <w:tblW w:w="5000" w:type="pct"/>
        <w:tblLook w:val="0280" w:firstRow="0" w:lastRow="0" w:firstColumn="1" w:lastColumn="0" w:noHBand="1" w:noVBand="0"/>
        <w:tblDescription w:val="Summary of key project information details such as client and project name."/>
      </w:tblPr>
      <w:tblGrid>
        <w:gridCol w:w="2337"/>
        <w:gridCol w:w="2337"/>
        <w:gridCol w:w="2338"/>
        <w:gridCol w:w="2338"/>
      </w:tblGrid>
      <w:tr w:rsidR="00E32DC9" w:rsidTr="00E32DC9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000" w:type="pct"/>
            <w:gridSpan w:val="4"/>
          </w:tcPr>
          <w:p w:rsidR="00E32DC9" w:rsidRDefault="00F84BB4" w:rsidP="00E32DC9">
            <w:pPr>
              <w:jc w:val="center"/>
            </w:pPr>
            <w:r>
              <w:t>1</w:t>
            </w:r>
            <w:r w:rsidRPr="00F84BB4">
              <w:rPr>
                <w:vertAlign w:val="superscript"/>
              </w:rPr>
              <w:t>st</w:t>
            </w:r>
            <w:r>
              <w:t xml:space="preserve"> </w:t>
            </w:r>
            <w:r w:rsidR="00E32DC9">
              <w:t>Co-Presenter Information</w:t>
            </w:r>
          </w:p>
        </w:tc>
      </w:tr>
      <w:tr w:rsidR="00E32DC9" w:rsidTr="00E32DC9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50" w:type="pct"/>
          </w:tcPr>
          <w:p w:rsidR="00E32DC9" w:rsidRDefault="00E32DC9" w:rsidP="00E32DC9">
            <w:r>
              <w:t>Name</w:t>
            </w:r>
          </w:p>
        </w:tc>
        <w:tc>
          <w:tcPr>
            <w:tcW w:w="1250" w:type="pct"/>
          </w:tcPr>
          <w:p w:rsidR="00E32DC9" w:rsidRDefault="00E32DC9" w:rsidP="00E32D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50" w:type="pct"/>
          </w:tcPr>
          <w:p w:rsidR="00E32DC9" w:rsidRDefault="00E32DC9" w:rsidP="00E32DC9">
            <w:r>
              <w:t>Phone Number</w:t>
            </w:r>
          </w:p>
        </w:tc>
        <w:tc>
          <w:tcPr>
            <w:tcW w:w="1250" w:type="pct"/>
          </w:tcPr>
          <w:p w:rsidR="00E32DC9" w:rsidRDefault="00E32DC9" w:rsidP="00E32D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E32DC9" w:rsidTr="00E32DC9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50" w:type="pct"/>
          </w:tcPr>
          <w:p w:rsidR="00E32DC9" w:rsidRDefault="00E32DC9" w:rsidP="00E32DC9">
            <w:r>
              <w:t>Degree</w:t>
            </w:r>
          </w:p>
        </w:tc>
        <w:tc>
          <w:tcPr>
            <w:tcW w:w="1250" w:type="pct"/>
          </w:tcPr>
          <w:p w:rsidR="00E32DC9" w:rsidRDefault="00E32DC9" w:rsidP="00E32D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50" w:type="pct"/>
          </w:tcPr>
          <w:p w:rsidR="00E32DC9" w:rsidRDefault="00E32DC9" w:rsidP="00E32DC9">
            <w:r>
              <w:t>Fax Number</w:t>
            </w:r>
          </w:p>
        </w:tc>
        <w:tc>
          <w:tcPr>
            <w:tcW w:w="1250" w:type="pct"/>
          </w:tcPr>
          <w:p w:rsidR="00E32DC9" w:rsidRDefault="00E32DC9" w:rsidP="00E32D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E32DC9" w:rsidTr="00E32DC9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50" w:type="pct"/>
          </w:tcPr>
          <w:p w:rsidR="00E32DC9" w:rsidRDefault="00E32DC9" w:rsidP="00E32DC9">
            <w:r>
              <w:t>Title</w:t>
            </w:r>
          </w:p>
        </w:tc>
        <w:tc>
          <w:tcPr>
            <w:tcW w:w="1250" w:type="pct"/>
          </w:tcPr>
          <w:p w:rsidR="00E32DC9" w:rsidRDefault="00E32DC9" w:rsidP="00E32D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50" w:type="pct"/>
          </w:tcPr>
          <w:p w:rsidR="00E32DC9" w:rsidRDefault="00E32DC9" w:rsidP="00E32DC9">
            <w:r>
              <w:t>Email Address</w:t>
            </w:r>
          </w:p>
        </w:tc>
        <w:tc>
          <w:tcPr>
            <w:tcW w:w="1250" w:type="pct"/>
          </w:tcPr>
          <w:p w:rsidR="00E32DC9" w:rsidRDefault="00E32DC9" w:rsidP="00E32D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E32DC9" w:rsidTr="00E32DC9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50" w:type="pct"/>
          </w:tcPr>
          <w:p w:rsidR="00E32DC9" w:rsidRDefault="00E32DC9" w:rsidP="00E32DC9">
            <w:r>
              <w:t>Company</w:t>
            </w:r>
          </w:p>
        </w:tc>
        <w:tc>
          <w:tcPr>
            <w:tcW w:w="1250" w:type="pct"/>
          </w:tcPr>
          <w:p w:rsidR="00E32DC9" w:rsidRDefault="00E32DC9" w:rsidP="00E32D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50" w:type="pct"/>
          </w:tcPr>
          <w:p w:rsidR="00E32DC9" w:rsidRDefault="00E32DC9" w:rsidP="00E32DC9">
            <w:r>
              <w:t>Company Mailing Address</w:t>
            </w:r>
          </w:p>
        </w:tc>
        <w:tc>
          <w:tcPr>
            <w:tcW w:w="1250" w:type="pct"/>
          </w:tcPr>
          <w:p w:rsidR="00E32DC9" w:rsidRDefault="00E32DC9" w:rsidP="00E32D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E32DC9" w:rsidTr="00E32DC9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50" w:type="pct"/>
          </w:tcPr>
          <w:p w:rsidR="00E32DC9" w:rsidRDefault="00E32DC9" w:rsidP="00E32DC9">
            <w:r>
              <w:t>Company Type</w:t>
            </w:r>
          </w:p>
        </w:tc>
        <w:tc>
          <w:tcPr>
            <w:tcW w:w="1250" w:type="pct"/>
          </w:tcPr>
          <w:p w:rsidR="00E32DC9" w:rsidRDefault="00F84BB4" w:rsidP="00E32D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sdt>
              <w:sdtPr>
                <w:alias w:val="Company Type"/>
                <w:tag w:val="Company Type"/>
                <w:id w:val="1274666745"/>
                <w:placeholder>
                  <w:docPart w:val="C4EE72702A82467A9529C88C20075435"/>
                </w:placeholder>
                <w:showingPlcHdr/>
                <w:dropDownList>
                  <w:listItem w:displayText="Hospital / Health System / IDS" w:value="Hospital / Health System / IDS"/>
                  <w:listItem w:displayText="Payer / Health Plan" w:value="Payer / Health Plan"/>
                  <w:listItem w:displayText="Pharmaceutical" w:value="Pharmaceutical"/>
                  <w:listItem w:displayText="Medical Device" w:value="Medical Device"/>
                  <w:listItem w:displayText="PBM" w:value="PBM"/>
                  <w:listItem w:displayText="Disease Management Company" w:value="Disease Management Company"/>
                  <w:listItem w:displayText="Government / Public Health" w:value="Government / Public Health"/>
                  <w:listItem w:displayText="Employer" w:value="Employer"/>
                  <w:listItem w:displayText="Legal" w:value="Legal"/>
                  <w:listItem w:displayText="Solutions Provider" w:value="Solutions Provider"/>
                </w:dropDownList>
              </w:sdtPr>
              <w:sdtContent>
                <w:r w:rsidRPr="00EC3FDD">
                  <w:rPr>
                    <w:rStyle w:val="PlaceholderText"/>
                  </w:rPr>
                  <w:t>Choose an item.</w:t>
                </w:r>
              </w:sdtContent>
            </w:sdt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50" w:type="pct"/>
          </w:tcPr>
          <w:p w:rsidR="00E32DC9" w:rsidRDefault="00E32DC9" w:rsidP="00E32DC9"/>
        </w:tc>
        <w:tc>
          <w:tcPr>
            <w:tcW w:w="1250" w:type="pct"/>
          </w:tcPr>
          <w:p w:rsidR="00E32DC9" w:rsidRDefault="00E32DC9" w:rsidP="00E32D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E32DC9" w:rsidTr="00E32DC9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000" w:type="pct"/>
            <w:gridSpan w:val="4"/>
          </w:tcPr>
          <w:p w:rsidR="00E32DC9" w:rsidRDefault="00F84BB4" w:rsidP="00E32DC9">
            <w:pPr>
              <w:jc w:val="center"/>
            </w:pPr>
            <w:r>
              <w:t>2</w:t>
            </w:r>
            <w:r w:rsidRPr="00F84BB4">
              <w:rPr>
                <w:vertAlign w:val="superscript"/>
              </w:rPr>
              <w:t>nd</w:t>
            </w:r>
            <w:r>
              <w:t xml:space="preserve"> </w:t>
            </w:r>
            <w:r w:rsidR="00E32DC9">
              <w:t>Co-Presenter Information</w:t>
            </w:r>
          </w:p>
        </w:tc>
      </w:tr>
      <w:tr w:rsidR="00E32DC9" w:rsidTr="00E32DC9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50" w:type="pct"/>
          </w:tcPr>
          <w:p w:rsidR="00E32DC9" w:rsidRDefault="00E32DC9" w:rsidP="00E32DC9">
            <w:r>
              <w:t>Name</w:t>
            </w:r>
          </w:p>
        </w:tc>
        <w:tc>
          <w:tcPr>
            <w:tcW w:w="1250" w:type="pct"/>
          </w:tcPr>
          <w:p w:rsidR="00E32DC9" w:rsidRDefault="00E32DC9" w:rsidP="00E32D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50" w:type="pct"/>
          </w:tcPr>
          <w:p w:rsidR="00E32DC9" w:rsidRDefault="00E32DC9" w:rsidP="00E32DC9">
            <w:r>
              <w:t>Phone Number</w:t>
            </w:r>
          </w:p>
        </w:tc>
        <w:tc>
          <w:tcPr>
            <w:tcW w:w="1250" w:type="pct"/>
          </w:tcPr>
          <w:p w:rsidR="00E32DC9" w:rsidRDefault="00E32DC9" w:rsidP="00E32D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E32DC9" w:rsidTr="00E32DC9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50" w:type="pct"/>
          </w:tcPr>
          <w:p w:rsidR="00E32DC9" w:rsidRDefault="00E32DC9" w:rsidP="00E32DC9">
            <w:r>
              <w:t>Degree</w:t>
            </w:r>
          </w:p>
        </w:tc>
        <w:tc>
          <w:tcPr>
            <w:tcW w:w="1250" w:type="pct"/>
          </w:tcPr>
          <w:p w:rsidR="00E32DC9" w:rsidRDefault="00E32DC9" w:rsidP="00E32D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50" w:type="pct"/>
          </w:tcPr>
          <w:p w:rsidR="00E32DC9" w:rsidRDefault="00E32DC9" w:rsidP="00E32DC9">
            <w:r>
              <w:t>Fax Number</w:t>
            </w:r>
          </w:p>
        </w:tc>
        <w:tc>
          <w:tcPr>
            <w:tcW w:w="1250" w:type="pct"/>
          </w:tcPr>
          <w:p w:rsidR="00E32DC9" w:rsidRDefault="00E32DC9" w:rsidP="00E32D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E32DC9" w:rsidTr="00E32DC9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50" w:type="pct"/>
          </w:tcPr>
          <w:p w:rsidR="00E32DC9" w:rsidRDefault="00E32DC9" w:rsidP="00E32DC9">
            <w:r>
              <w:t>Title</w:t>
            </w:r>
          </w:p>
        </w:tc>
        <w:tc>
          <w:tcPr>
            <w:tcW w:w="1250" w:type="pct"/>
          </w:tcPr>
          <w:p w:rsidR="00E32DC9" w:rsidRDefault="00E32DC9" w:rsidP="00E32D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50" w:type="pct"/>
          </w:tcPr>
          <w:p w:rsidR="00E32DC9" w:rsidRDefault="00E32DC9" w:rsidP="00E32DC9">
            <w:r>
              <w:t>Email Address</w:t>
            </w:r>
          </w:p>
        </w:tc>
        <w:tc>
          <w:tcPr>
            <w:tcW w:w="1250" w:type="pct"/>
          </w:tcPr>
          <w:p w:rsidR="00E32DC9" w:rsidRDefault="00E32DC9" w:rsidP="00E32D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E32DC9" w:rsidTr="00E32DC9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50" w:type="pct"/>
          </w:tcPr>
          <w:p w:rsidR="00E32DC9" w:rsidRDefault="00E32DC9" w:rsidP="00E32DC9">
            <w:r>
              <w:t>Company</w:t>
            </w:r>
          </w:p>
        </w:tc>
        <w:tc>
          <w:tcPr>
            <w:tcW w:w="1250" w:type="pct"/>
          </w:tcPr>
          <w:p w:rsidR="00E32DC9" w:rsidRDefault="00E32DC9" w:rsidP="00E32D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50" w:type="pct"/>
          </w:tcPr>
          <w:p w:rsidR="00E32DC9" w:rsidRDefault="00E32DC9" w:rsidP="00E32DC9">
            <w:r>
              <w:t>Company Mailing Address</w:t>
            </w:r>
          </w:p>
        </w:tc>
        <w:tc>
          <w:tcPr>
            <w:tcW w:w="1250" w:type="pct"/>
          </w:tcPr>
          <w:p w:rsidR="00E32DC9" w:rsidRDefault="00E32DC9" w:rsidP="00E32D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E32DC9" w:rsidTr="00E32DC9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50" w:type="pct"/>
          </w:tcPr>
          <w:p w:rsidR="00E32DC9" w:rsidRDefault="00E32DC9" w:rsidP="00E32DC9">
            <w:r>
              <w:t>Company Type</w:t>
            </w:r>
          </w:p>
        </w:tc>
        <w:tc>
          <w:tcPr>
            <w:tcW w:w="1250" w:type="pct"/>
          </w:tcPr>
          <w:p w:rsidR="00E32DC9" w:rsidRDefault="00F84BB4" w:rsidP="00E32D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sdt>
              <w:sdtPr>
                <w:alias w:val="Company Type"/>
                <w:tag w:val="Company Type"/>
                <w:id w:val="1676602348"/>
                <w:placeholder>
                  <w:docPart w:val="D1B680BFBFB84EA486E7A279CCC1C596"/>
                </w:placeholder>
                <w:showingPlcHdr/>
                <w:dropDownList>
                  <w:listItem w:displayText="Hospital / Health System / IDS" w:value="Hospital / Health System / IDS"/>
                  <w:listItem w:displayText="Payer / Health Plan" w:value="Payer / Health Plan"/>
                  <w:listItem w:displayText="Pharmaceutical" w:value="Pharmaceutical"/>
                  <w:listItem w:displayText="Medical Device" w:value="Medical Device"/>
                  <w:listItem w:displayText="PBM" w:value="PBM"/>
                  <w:listItem w:displayText="Disease Management Company" w:value="Disease Management Company"/>
                  <w:listItem w:displayText="Government / Public Health" w:value="Government / Public Health"/>
                  <w:listItem w:displayText="Employer" w:value="Employer"/>
                  <w:listItem w:displayText="Legal" w:value="Legal"/>
                  <w:listItem w:displayText="Solutions Provider" w:value="Solutions Provider"/>
                </w:dropDownList>
              </w:sdtPr>
              <w:sdtContent>
                <w:r w:rsidRPr="00EC3FDD">
                  <w:rPr>
                    <w:rStyle w:val="PlaceholderText"/>
                  </w:rPr>
                  <w:t>Choose an item.</w:t>
                </w:r>
              </w:sdtContent>
            </w:sdt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50" w:type="pct"/>
          </w:tcPr>
          <w:p w:rsidR="00E32DC9" w:rsidRDefault="00E32DC9" w:rsidP="00E32DC9"/>
        </w:tc>
        <w:tc>
          <w:tcPr>
            <w:tcW w:w="1250" w:type="pct"/>
          </w:tcPr>
          <w:p w:rsidR="00E32DC9" w:rsidRDefault="00E32DC9" w:rsidP="00E32D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p w:rsidR="00F84BB4" w:rsidRDefault="00F84BB4">
      <w:pPr>
        <w:pStyle w:val="SpaceBefore"/>
      </w:pPr>
    </w:p>
    <w:tbl>
      <w:tblPr>
        <w:tblStyle w:val="ProjectTable"/>
        <w:tblW w:w="5000" w:type="pct"/>
        <w:tblLook w:val="0280" w:firstRow="0" w:lastRow="0" w:firstColumn="1" w:lastColumn="0" w:noHBand="1" w:noVBand="0"/>
        <w:tblDescription w:val="Summary of key project information details such as client and project name."/>
      </w:tblPr>
      <w:tblGrid>
        <w:gridCol w:w="9350"/>
      </w:tblGrid>
      <w:tr w:rsidR="00E32DC9" w:rsidTr="00E32DC9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000" w:type="pct"/>
          </w:tcPr>
          <w:p w:rsidR="00E32DC9" w:rsidRDefault="00E32DC9" w:rsidP="00E32DC9">
            <w:pPr>
              <w:jc w:val="center"/>
            </w:pPr>
            <w:r>
              <w:t>Presentation Category</w:t>
            </w:r>
          </w:p>
        </w:tc>
      </w:tr>
      <w:tr w:rsidR="00E32DC9" w:rsidTr="00E32DC9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000" w:type="pct"/>
          </w:tcPr>
          <w:p w:rsidR="00E32DC9" w:rsidRDefault="00E32DC9" w:rsidP="00E32DC9">
            <w:pPr>
              <w:jc w:val="center"/>
            </w:pPr>
            <w:r w:rsidRPr="00E32DC9">
              <w:t>Please briefly state the topic area of your abstract.</w:t>
            </w:r>
          </w:p>
        </w:tc>
      </w:tr>
      <w:tr w:rsidR="00E32DC9" w:rsidTr="00E32DC9">
        <w:trPr>
          <w:trHeight w:val="2025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000" w:type="pct"/>
            <w:shd w:val="clear" w:color="auto" w:fill="auto"/>
          </w:tcPr>
          <w:p w:rsidR="00E32DC9" w:rsidRDefault="00E32DC9" w:rsidP="00E32DC9"/>
        </w:tc>
      </w:tr>
    </w:tbl>
    <w:p w:rsidR="00E32DC9" w:rsidRDefault="00E32DC9">
      <w:pPr>
        <w:pStyle w:val="SpaceBefore"/>
      </w:pPr>
    </w:p>
    <w:tbl>
      <w:tblPr>
        <w:tblStyle w:val="ProjectTable"/>
        <w:tblW w:w="5000" w:type="pct"/>
        <w:tblLook w:val="0280" w:firstRow="0" w:lastRow="0" w:firstColumn="1" w:lastColumn="0" w:noHBand="1" w:noVBand="0"/>
        <w:tblDescription w:val="Summary of key project information details such as client and project name."/>
      </w:tblPr>
      <w:tblGrid>
        <w:gridCol w:w="9350"/>
      </w:tblGrid>
      <w:tr w:rsidR="00E32DC9" w:rsidTr="00E32DC9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000" w:type="pct"/>
          </w:tcPr>
          <w:p w:rsidR="00E32DC9" w:rsidRDefault="00E32DC9" w:rsidP="00E32DC9">
            <w:pPr>
              <w:jc w:val="center"/>
            </w:pPr>
            <w:r>
              <w:t>Presentation Title</w:t>
            </w:r>
          </w:p>
        </w:tc>
      </w:tr>
      <w:tr w:rsidR="00E32DC9" w:rsidTr="00E32DC9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000" w:type="pct"/>
          </w:tcPr>
          <w:p w:rsidR="00E32DC9" w:rsidRDefault="00E32DC9" w:rsidP="00E32DC9">
            <w:pPr>
              <w:jc w:val="center"/>
            </w:pPr>
            <w:r w:rsidRPr="00E32DC9">
              <w:t>Provide a descriptive title for your presentation.</w:t>
            </w:r>
          </w:p>
        </w:tc>
      </w:tr>
      <w:tr w:rsidR="00E32DC9" w:rsidTr="00E32DC9">
        <w:trPr>
          <w:trHeight w:val="80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000" w:type="pct"/>
            <w:shd w:val="clear" w:color="auto" w:fill="auto"/>
          </w:tcPr>
          <w:p w:rsidR="00E32DC9" w:rsidRDefault="00E32DC9" w:rsidP="00E32DC9"/>
        </w:tc>
      </w:tr>
    </w:tbl>
    <w:p w:rsidR="00E32DC9" w:rsidRDefault="00E32DC9">
      <w:pPr>
        <w:pStyle w:val="SpaceBefore"/>
      </w:pPr>
    </w:p>
    <w:tbl>
      <w:tblPr>
        <w:tblStyle w:val="ProjectTable"/>
        <w:tblW w:w="5000" w:type="pct"/>
        <w:tblLook w:val="0280" w:firstRow="0" w:lastRow="0" w:firstColumn="1" w:lastColumn="0" w:noHBand="1" w:noVBand="0"/>
        <w:tblDescription w:val="Summary of key project information details such as client and project name."/>
      </w:tblPr>
      <w:tblGrid>
        <w:gridCol w:w="9350"/>
      </w:tblGrid>
      <w:tr w:rsidR="00E32DC9" w:rsidTr="00E32DC9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000" w:type="pct"/>
          </w:tcPr>
          <w:p w:rsidR="00E32DC9" w:rsidRDefault="00E32DC9" w:rsidP="00E32DC9">
            <w:pPr>
              <w:jc w:val="center"/>
            </w:pPr>
            <w:r>
              <w:lastRenderedPageBreak/>
              <w:t>Audience / Technical Level</w:t>
            </w:r>
          </w:p>
        </w:tc>
      </w:tr>
      <w:tr w:rsidR="00E32DC9" w:rsidTr="00E32DC9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000" w:type="pct"/>
          </w:tcPr>
          <w:p w:rsidR="00E32DC9" w:rsidRDefault="005979F1" w:rsidP="00E32DC9">
            <w:pPr>
              <w:jc w:val="center"/>
            </w:pPr>
            <w:r>
              <w:t>Please check</w:t>
            </w:r>
            <w:bookmarkStart w:id="0" w:name="_GoBack"/>
            <w:bookmarkEnd w:id="0"/>
            <w:r w:rsidR="00E32DC9" w:rsidRPr="00E32DC9">
              <w:t xml:space="preserve"> the knowledge level of the attendee that your presentation is geared toward. List any prerequisites that you feel would be of assistance to the attendee.</w:t>
            </w:r>
          </w:p>
        </w:tc>
      </w:tr>
      <w:tr w:rsidR="00E32DC9" w:rsidTr="008362D6">
        <w:trPr>
          <w:trHeight w:val="1484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000" w:type="pct"/>
            <w:shd w:val="clear" w:color="auto" w:fill="auto"/>
          </w:tcPr>
          <w:p w:rsidR="00E32DC9" w:rsidRDefault="00E32DC9" w:rsidP="00E32DC9">
            <w:sdt>
              <w:sdtPr>
                <w:id w:val="18744242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45F4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</w:t>
            </w:r>
            <w:r w:rsidRPr="00E32DC9">
              <w:t>Basic: Attendee has only a limited knowledge of topic.</w:t>
            </w:r>
          </w:p>
          <w:p w:rsidR="008362D6" w:rsidRDefault="008362D6" w:rsidP="00E32DC9"/>
          <w:p w:rsidR="00E32DC9" w:rsidRDefault="00E32DC9" w:rsidP="00E32DC9">
            <w:sdt>
              <w:sdtPr>
                <w:id w:val="15035501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</w:t>
            </w:r>
            <w:r w:rsidRPr="00E32DC9">
              <w:t>Intermediate: Attendee possesses a working knowledge of topic.</w:t>
            </w:r>
          </w:p>
          <w:p w:rsidR="008362D6" w:rsidRDefault="008362D6" w:rsidP="00E32DC9"/>
          <w:p w:rsidR="00E32DC9" w:rsidRDefault="00E32DC9" w:rsidP="00E32DC9">
            <w:sdt>
              <w:sdtPr>
                <w:id w:val="18943865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</w:t>
            </w:r>
            <w:r w:rsidRPr="00E32DC9">
              <w:t>Advanced: Attendee will comprehend new methods, innovative insights and concepts that are not main stream.</w:t>
            </w:r>
          </w:p>
        </w:tc>
      </w:tr>
    </w:tbl>
    <w:p w:rsidR="00F84BB4" w:rsidRDefault="00F84BB4">
      <w:pPr>
        <w:pStyle w:val="SpaceBefore"/>
      </w:pPr>
    </w:p>
    <w:tbl>
      <w:tblPr>
        <w:tblStyle w:val="ProjectTable"/>
        <w:tblW w:w="5000" w:type="pct"/>
        <w:tblLook w:val="0280" w:firstRow="0" w:lastRow="0" w:firstColumn="1" w:lastColumn="0" w:noHBand="1" w:noVBand="0"/>
        <w:tblDescription w:val="Summary of key project information details such as client and project name."/>
      </w:tblPr>
      <w:tblGrid>
        <w:gridCol w:w="9350"/>
      </w:tblGrid>
      <w:tr w:rsidR="008362D6" w:rsidTr="008362D6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000" w:type="pct"/>
          </w:tcPr>
          <w:p w:rsidR="008362D6" w:rsidRDefault="008362D6" w:rsidP="008362D6">
            <w:pPr>
              <w:jc w:val="center"/>
            </w:pPr>
            <w:r>
              <w:t>Presentation Learning Objectives</w:t>
            </w:r>
          </w:p>
        </w:tc>
      </w:tr>
      <w:tr w:rsidR="008362D6" w:rsidTr="008362D6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000" w:type="pct"/>
          </w:tcPr>
          <w:p w:rsidR="008362D6" w:rsidRDefault="008362D6" w:rsidP="008362D6">
            <w:pPr>
              <w:jc w:val="center"/>
            </w:pPr>
            <w:r w:rsidRPr="008362D6">
              <w:t>Please provide 3-6 learning objectives (using 50 characters or less for each learning objective) explaining what attendees will learn from your session.</w:t>
            </w:r>
          </w:p>
        </w:tc>
      </w:tr>
      <w:tr w:rsidR="008362D6" w:rsidTr="008362D6">
        <w:trPr>
          <w:trHeight w:val="2025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000" w:type="pct"/>
            <w:shd w:val="clear" w:color="auto" w:fill="auto"/>
          </w:tcPr>
          <w:p w:rsidR="008362D6" w:rsidRDefault="008362D6" w:rsidP="008362D6">
            <w:r>
              <w:t xml:space="preserve">Objective #1: </w:t>
            </w:r>
          </w:p>
          <w:p w:rsidR="008362D6" w:rsidRDefault="008362D6" w:rsidP="008362D6">
            <w:r>
              <w:t>Objective #2:</w:t>
            </w:r>
          </w:p>
          <w:p w:rsidR="008362D6" w:rsidRDefault="008362D6" w:rsidP="008362D6">
            <w:r>
              <w:t>Objective #3:</w:t>
            </w:r>
          </w:p>
          <w:p w:rsidR="008362D6" w:rsidRDefault="008362D6" w:rsidP="008362D6">
            <w:r>
              <w:t>Objective #4:</w:t>
            </w:r>
          </w:p>
          <w:p w:rsidR="008362D6" w:rsidRDefault="008362D6" w:rsidP="008362D6">
            <w:r>
              <w:t>Objective #5:</w:t>
            </w:r>
          </w:p>
          <w:p w:rsidR="008362D6" w:rsidRDefault="008362D6" w:rsidP="008362D6">
            <w:r>
              <w:t>Objective #6:</w:t>
            </w:r>
          </w:p>
        </w:tc>
      </w:tr>
    </w:tbl>
    <w:p w:rsidR="00F84BB4" w:rsidRDefault="00F84BB4">
      <w:pPr>
        <w:pStyle w:val="SpaceBefore"/>
      </w:pPr>
    </w:p>
    <w:tbl>
      <w:tblPr>
        <w:tblStyle w:val="ProjectTable"/>
        <w:tblW w:w="5000" w:type="pct"/>
        <w:tblLook w:val="0280" w:firstRow="0" w:lastRow="0" w:firstColumn="1" w:lastColumn="0" w:noHBand="1" w:noVBand="0"/>
        <w:tblDescription w:val="Summary of key project information details such as client and project name."/>
      </w:tblPr>
      <w:tblGrid>
        <w:gridCol w:w="9350"/>
      </w:tblGrid>
      <w:tr w:rsidR="008362D6" w:rsidTr="008362D6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000" w:type="pct"/>
          </w:tcPr>
          <w:p w:rsidR="008362D6" w:rsidRDefault="008362D6" w:rsidP="008362D6">
            <w:pPr>
              <w:jc w:val="center"/>
            </w:pPr>
            <w:r>
              <w:t>Summary of Topic</w:t>
            </w:r>
          </w:p>
        </w:tc>
      </w:tr>
      <w:tr w:rsidR="008362D6" w:rsidTr="008362D6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000" w:type="pct"/>
          </w:tcPr>
          <w:p w:rsidR="008362D6" w:rsidRDefault="008362D6" w:rsidP="008362D6">
            <w:pPr>
              <w:jc w:val="center"/>
            </w:pPr>
            <w:r w:rsidRPr="008362D6">
              <w:t xml:space="preserve">Please provide a brief synopsis of your presentation. This will be used in promotional materials and will help to define your audience. The content should be clear and concise. </w:t>
            </w:r>
          </w:p>
          <w:p w:rsidR="008362D6" w:rsidRDefault="008362D6" w:rsidP="008362D6">
            <w:pPr>
              <w:jc w:val="center"/>
            </w:pPr>
            <w:r w:rsidRPr="008362D6">
              <w:t>(Summaries should not exceed 200 words.)</w:t>
            </w:r>
          </w:p>
        </w:tc>
      </w:tr>
      <w:tr w:rsidR="008362D6" w:rsidTr="008362D6">
        <w:trPr>
          <w:trHeight w:val="2025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000" w:type="pct"/>
            <w:shd w:val="clear" w:color="auto" w:fill="auto"/>
          </w:tcPr>
          <w:p w:rsidR="008362D6" w:rsidRDefault="008362D6" w:rsidP="008362D6"/>
        </w:tc>
      </w:tr>
    </w:tbl>
    <w:p w:rsidR="008362D6" w:rsidRDefault="008362D6">
      <w:pPr>
        <w:pStyle w:val="SpaceBefore"/>
      </w:pPr>
    </w:p>
    <w:p w:rsidR="00F84BB4" w:rsidRDefault="00F84BB4">
      <w:pPr>
        <w:pStyle w:val="SpaceBefore"/>
      </w:pPr>
    </w:p>
    <w:p w:rsidR="00F84BB4" w:rsidRDefault="00F84BB4">
      <w:pPr>
        <w:pStyle w:val="SpaceBefore"/>
      </w:pPr>
    </w:p>
    <w:tbl>
      <w:tblPr>
        <w:tblStyle w:val="ProjectTable"/>
        <w:tblW w:w="5000" w:type="pct"/>
        <w:tblLook w:val="0280" w:firstRow="0" w:lastRow="0" w:firstColumn="1" w:lastColumn="0" w:noHBand="1" w:noVBand="0"/>
        <w:tblDescription w:val="Summary of key project information details such as client and project name."/>
      </w:tblPr>
      <w:tblGrid>
        <w:gridCol w:w="9350"/>
      </w:tblGrid>
      <w:tr w:rsidR="008362D6" w:rsidTr="008362D6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000" w:type="pct"/>
          </w:tcPr>
          <w:p w:rsidR="008362D6" w:rsidRDefault="008362D6" w:rsidP="008362D6">
            <w:pPr>
              <w:jc w:val="center"/>
            </w:pPr>
            <w:r w:rsidRPr="008362D6">
              <w:lastRenderedPageBreak/>
              <w:t>Presentation Outline</w:t>
            </w:r>
          </w:p>
        </w:tc>
      </w:tr>
      <w:tr w:rsidR="008362D6" w:rsidTr="008362D6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000" w:type="pct"/>
          </w:tcPr>
          <w:p w:rsidR="008362D6" w:rsidRDefault="008362D6" w:rsidP="008362D6">
            <w:pPr>
              <w:jc w:val="center"/>
            </w:pPr>
            <w:r w:rsidRPr="008362D6">
              <w:t>Please describe the contents of your presentation for publication in the conference compendium. This should be no more than 400 words. If possible we recommend that you cut-and-paste an outline of the contents into your submission.</w:t>
            </w:r>
          </w:p>
        </w:tc>
      </w:tr>
      <w:tr w:rsidR="008362D6" w:rsidTr="008362D6">
        <w:trPr>
          <w:trHeight w:val="2025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000" w:type="pct"/>
            <w:shd w:val="clear" w:color="auto" w:fill="auto"/>
          </w:tcPr>
          <w:p w:rsidR="008362D6" w:rsidRDefault="008362D6" w:rsidP="008362D6"/>
        </w:tc>
      </w:tr>
    </w:tbl>
    <w:p w:rsidR="008362D6" w:rsidRDefault="008362D6">
      <w:pPr>
        <w:pStyle w:val="SpaceBefore"/>
      </w:pPr>
    </w:p>
    <w:p w:rsidR="00F84BB4" w:rsidRDefault="00F84BB4">
      <w:pPr>
        <w:pStyle w:val="SpaceBefore"/>
      </w:pPr>
    </w:p>
    <w:tbl>
      <w:tblPr>
        <w:tblStyle w:val="ProjectTable"/>
        <w:tblW w:w="5000" w:type="pct"/>
        <w:tblLook w:val="0280" w:firstRow="0" w:lastRow="0" w:firstColumn="1" w:lastColumn="0" w:noHBand="1" w:noVBand="0"/>
        <w:tblDescription w:val="Summary of key project information details such as client and project name."/>
      </w:tblPr>
      <w:tblGrid>
        <w:gridCol w:w="9350"/>
      </w:tblGrid>
      <w:tr w:rsidR="008362D6" w:rsidTr="008362D6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000" w:type="pct"/>
          </w:tcPr>
          <w:p w:rsidR="008362D6" w:rsidRDefault="008362D6" w:rsidP="008362D6">
            <w:pPr>
              <w:jc w:val="center"/>
            </w:pPr>
            <w:r>
              <w:t>Presentation History</w:t>
            </w:r>
          </w:p>
        </w:tc>
      </w:tr>
      <w:tr w:rsidR="008362D6" w:rsidTr="008362D6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000" w:type="pct"/>
          </w:tcPr>
          <w:p w:rsidR="008362D6" w:rsidRDefault="008362D6" w:rsidP="008362D6">
            <w:pPr>
              <w:jc w:val="center"/>
            </w:pPr>
            <w:r w:rsidRPr="008362D6">
              <w:t xml:space="preserve">Has this presentation been offered at other conferences? </w:t>
            </w:r>
          </w:p>
          <w:p w:rsidR="008362D6" w:rsidRDefault="008362D6" w:rsidP="008362D6">
            <w:pPr>
              <w:jc w:val="center"/>
            </w:pPr>
            <w:r w:rsidRPr="008362D6">
              <w:t>If YES, please detail the date, location and for which one(s).</w:t>
            </w:r>
          </w:p>
        </w:tc>
      </w:tr>
      <w:tr w:rsidR="008362D6" w:rsidTr="008362D6">
        <w:trPr>
          <w:trHeight w:val="80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000" w:type="pct"/>
            <w:shd w:val="clear" w:color="auto" w:fill="auto"/>
          </w:tcPr>
          <w:p w:rsidR="008362D6" w:rsidRDefault="008362D6" w:rsidP="008362D6"/>
        </w:tc>
      </w:tr>
    </w:tbl>
    <w:p w:rsidR="008362D6" w:rsidRDefault="008362D6">
      <w:pPr>
        <w:pStyle w:val="SpaceBefore"/>
      </w:pPr>
    </w:p>
    <w:p w:rsidR="008362D6" w:rsidRPr="008362D6" w:rsidRDefault="008362D6" w:rsidP="008362D6">
      <w:pPr>
        <w:pStyle w:val="SpaceBefore"/>
        <w:jc w:val="center"/>
        <w:rPr>
          <w:b/>
          <w:bCs/>
        </w:rPr>
      </w:pPr>
      <w:r w:rsidRPr="008362D6">
        <w:rPr>
          <w:b/>
          <w:bCs/>
        </w:rPr>
        <w:t>THANK YOU FOR YOUR ABSTRACT!  Please note:</w:t>
      </w:r>
    </w:p>
    <w:p w:rsidR="008362D6" w:rsidRPr="008362D6" w:rsidRDefault="008362D6" w:rsidP="008362D6">
      <w:pPr>
        <w:pStyle w:val="SpaceBefore"/>
        <w:jc w:val="center"/>
        <w:rPr>
          <w:b/>
          <w:bCs/>
          <w:i/>
        </w:rPr>
      </w:pPr>
      <w:r w:rsidRPr="008362D6">
        <w:rPr>
          <w:b/>
          <w:bCs/>
          <w:i/>
        </w:rPr>
        <w:t>Submission of an abstract does not automatically indicate acceptance.</w:t>
      </w:r>
    </w:p>
    <w:p w:rsidR="008362D6" w:rsidRPr="008362D6" w:rsidRDefault="008362D6" w:rsidP="008362D6">
      <w:pPr>
        <w:pStyle w:val="SpaceBefore"/>
        <w:jc w:val="center"/>
        <w:rPr>
          <w:b/>
        </w:rPr>
      </w:pPr>
      <w:r w:rsidRPr="008362D6">
        <w:rPr>
          <w:b/>
        </w:rPr>
        <w:t xml:space="preserve">For questions, please contact: </w:t>
      </w:r>
      <w:r w:rsidRPr="008362D6">
        <w:rPr>
          <w:b/>
        </w:rPr>
        <w:br/>
        <w:t xml:space="preserve">Email: </w:t>
      </w:r>
      <w:hyperlink r:id="rId10" w:history="1">
        <w:r w:rsidRPr="008362D6">
          <w:rPr>
            <w:rStyle w:val="Hyperlink"/>
            <w:b/>
          </w:rPr>
          <w:t>abstracts@worldcongress.com</w:t>
        </w:r>
      </w:hyperlink>
    </w:p>
    <w:p w:rsidR="008362D6" w:rsidRPr="008362D6" w:rsidRDefault="008362D6" w:rsidP="008362D6">
      <w:pPr>
        <w:pStyle w:val="SpaceBefore"/>
        <w:jc w:val="center"/>
      </w:pPr>
      <w:hyperlink r:id="rId11" w:history="1">
        <w:r w:rsidRPr="008362D6">
          <w:rPr>
            <w:rStyle w:val="Hyperlink"/>
            <w:b/>
          </w:rPr>
          <w:t>www.worldcongress.com</w:t>
        </w:r>
      </w:hyperlink>
    </w:p>
    <w:sectPr w:rsidR="008362D6" w:rsidRPr="008362D6">
      <w:headerReference w:type="default" r:id="rId12"/>
      <w:pgSz w:w="12240" w:h="15840" w:code="1"/>
      <w:pgMar w:top="1440" w:right="1440" w:bottom="1440" w:left="1440" w:header="720" w:footer="86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6292B" w:rsidRDefault="00F6292B">
      <w:pPr>
        <w:spacing w:after="0" w:line="240" w:lineRule="auto"/>
      </w:pPr>
      <w:r>
        <w:separator/>
      </w:r>
    </w:p>
  </w:endnote>
  <w:endnote w:type="continuationSeparator" w:id="0">
    <w:p w:rsidR="00F6292B" w:rsidRDefault="00F629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6292B" w:rsidRDefault="00F6292B">
      <w:pPr>
        <w:spacing w:after="0" w:line="240" w:lineRule="auto"/>
      </w:pPr>
      <w:r>
        <w:separator/>
      </w:r>
    </w:p>
  </w:footnote>
  <w:footnote w:type="continuationSeparator" w:id="0">
    <w:p w:rsidR="00F6292B" w:rsidRDefault="00F629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292B" w:rsidRDefault="00F6292B">
    <w:pPr>
      <w:pStyle w:val="Header"/>
    </w:pPr>
    <w:r>
      <w:fldChar w:fldCharType="begin"/>
    </w:r>
    <w:r>
      <w:instrText xml:space="preserve"> DATE \@ "MMMM d, yyyy" </w:instrText>
    </w:r>
    <w:r>
      <w:fldChar w:fldCharType="separate"/>
    </w:r>
    <w:r>
      <w:rPr>
        <w:noProof/>
      </w:rPr>
      <w:t>July 1, 2016</w:t>
    </w:r>
    <w:r>
      <w:fldChar w:fldCharType="end"/>
    </w: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leftMargin">
                <wp:align>right</wp:align>
              </wp:positionH>
              <wp:positionV relativeFrom="bottomMargin">
                <wp:posOffset>0</wp:posOffset>
              </wp:positionV>
              <wp:extent cx="339090" cy="310896"/>
              <wp:effectExtent l="0" t="0" r="3810" b="13335"/>
              <wp:wrapNone/>
              <wp:docPr id="22" name="Text Box 22" descr="Page number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39090" cy="310896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F6292B" w:rsidRDefault="00F6292B">
                          <w:pPr>
                            <w:pStyle w:val="Footer"/>
                          </w:pPr>
                          <w:r>
                            <w:fldChar w:fldCharType="begin"/>
                          </w:r>
                          <w:r>
                            <w:instrText xml:space="preserve"> PAGE   \* MERGEFORMAT </w:instrText>
                          </w:r>
                          <w:r>
                            <w:fldChar w:fldCharType="separate"/>
                          </w:r>
                          <w:r w:rsidR="005979F1">
                            <w:t>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alt="Page number" style="position:absolute;margin-left:-24.5pt;margin-top:0;width:26.7pt;height:24.5pt;z-index:251659264;visibility:visible;mso-wrap-style:square;mso-width-percent:0;mso-height-percent:0;mso-wrap-distance-left:9pt;mso-wrap-distance-top:0;mso-wrap-distance-right:9pt;mso-wrap-distance-bottom:0;mso-position-horizontal:right;mso-position-horizontal-relative:left-margin-area;mso-position-vertical:absolute;mso-position-vertical-relative:bottom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" filled="f" stroked="f" strokeweight=".5pt">
              <v:textbox inset="0,0,0,0">
                <w:txbxContent>
                  <w:p w:rsidR="00F6292B" w:rsidRDefault="00F6292B">
                    <w:pPr>
                      <w:pStyle w:val="Footer"/>
                    </w:pPr>
                    <w:r>
                      <w:fldChar w:fldCharType="begin"/>
                    </w:r>
                    <w:r>
                      <w:instrText xml:space="preserve"> PAGE   \* MERGEFORMAT </w:instrText>
                    </w:r>
                    <w:r>
                      <w:fldChar w:fldCharType="separate"/>
                    </w:r>
                    <w:r w:rsidR="005979F1">
                      <w:t>4</w:t>
                    </w:r>
                    <w:r>
                      <w:fldChar w:fldCharType="end"/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7E04C5A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657E5D71"/>
    <w:multiLevelType w:val="hybridMultilevel"/>
    <w:tmpl w:val="BFBE56B6"/>
    <w:lvl w:ilvl="0" w:tplc="DF622CE6">
      <w:start w:val="1"/>
      <w:numFmt w:val="bullet"/>
      <w:pStyle w:val="ListBullet"/>
      <w:lvlText w:val=""/>
      <w:lvlJc w:val="left"/>
      <w:pPr>
        <w:tabs>
          <w:tab w:val="num" w:pos="360"/>
        </w:tabs>
        <w:ind w:left="432" w:hanging="288"/>
      </w:pPr>
      <w:rPr>
        <w:rFonts w:ascii="Symbol" w:hAnsi="Symbol" w:hint="default"/>
        <w:color w:val="5B9BD5" w:themeColor="accent1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41A6"/>
    <w:rsid w:val="0016489C"/>
    <w:rsid w:val="003E706E"/>
    <w:rsid w:val="00540597"/>
    <w:rsid w:val="005979F1"/>
    <w:rsid w:val="00645F4F"/>
    <w:rsid w:val="007B41A6"/>
    <w:rsid w:val="008362D6"/>
    <w:rsid w:val="00E32DC9"/>
    <w:rsid w:val="00E41649"/>
    <w:rsid w:val="00E67C10"/>
    <w:rsid w:val="00F6292B"/>
    <w:rsid w:val="00F84B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864C307C-7B62-4374-BF5E-DAA8557F96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color w:val="404040" w:themeColor="text1" w:themeTint="BF"/>
        <w:sz w:val="18"/>
        <w:szCs w:val="18"/>
        <w:lang w:val="en-US" w:eastAsia="ja-JP" w:bidi="ar-SA"/>
      </w:rPr>
    </w:rPrDefault>
    <w:pPrDefault>
      <w:pPr>
        <w:spacing w:after="180" w:line="28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1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 w:qFormat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36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62D6"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600" w:after="240" w:line="240" w:lineRule="auto"/>
      <w:outlineLvl w:val="0"/>
    </w:pPr>
    <w:rPr>
      <w:b/>
      <w:bCs/>
      <w:caps/>
      <w:color w:val="1F4E79" w:themeColor="accent1" w:themeShade="8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360" w:after="120" w:line="240" w:lineRule="auto"/>
      <w:outlineLvl w:val="1"/>
    </w:pPr>
    <w:rPr>
      <w:b/>
      <w:bCs/>
      <w:color w:val="5B9BD5" w:themeColor="accent1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pPr>
      <w:pBdr>
        <w:left w:val="double" w:sz="18" w:space="4" w:color="1F4E79" w:themeColor="accent1" w:themeShade="80"/>
      </w:pBdr>
      <w:spacing w:after="0" w:line="420" w:lineRule="exact"/>
    </w:pPr>
    <w:rPr>
      <w:rFonts w:asciiTheme="majorHAnsi" w:eastAsiaTheme="majorEastAsia" w:hAnsiTheme="majorHAnsi" w:cstheme="majorBidi"/>
      <w:caps/>
      <w:color w:val="1F4E79" w:themeColor="accent1" w:themeShade="80"/>
      <w:kern w:val="28"/>
      <w:sz w:val="38"/>
      <w:szCs w:val="3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caps/>
      <w:color w:val="1F4E79" w:themeColor="accent1" w:themeShade="80"/>
      <w:kern w:val="28"/>
      <w:sz w:val="38"/>
      <w:szCs w:val="38"/>
    </w:r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  <w:pBdr>
        <w:left w:val="double" w:sz="18" w:space="4" w:color="1F4E79" w:themeColor="accent1" w:themeShade="80"/>
      </w:pBdr>
      <w:spacing w:before="80" w:after="0" w:line="280" w:lineRule="exact"/>
    </w:pPr>
    <w:rPr>
      <w:b/>
      <w:bCs/>
      <w:color w:val="5B9BD5" w:themeColor="accent1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Pr>
      <w:b/>
      <w:bCs/>
      <w:color w:val="5B9BD5" w:themeColor="accent1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Pr>
      <w:b/>
      <w:bCs/>
      <w:caps/>
      <w:color w:val="1F4E79" w:themeColor="accent1" w:themeShade="80"/>
      <w:sz w:val="28"/>
      <w:szCs w:val="28"/>
    </w:rPr>
  </w:style>
  <w:style w:type="table" w:customStyle="1" w:styleId="TipTable">
    <w:name w:val="Tip Table"/>
    <w:basedOn w:val="TableNormal"/>
    <w:uiPriority w:val="99"/>
    <w:pPr>
      <w:spacing w:after="0" w:line="240" w:lineRule="auto"/>
    </w:pPr>
    <w:tblPr>
      <w:tblCellMar>
        <w:top w:w="144" w:type="dxa"/>
        <w:left w:w="0" w:type="dxa"/>
        <w:right w:w="0" w:type="dxa"/>
      </w:tblCellMar>
    </w:tblPr>
    <w:tcPr>
      <w:shd w:val="clear" w:color="auto" w:fill="DEEAF6" w:themeFill="accent1" w:themeFillTint="33"/>
    </w:tcPr>
    <w:tblStylePr w:type="firstCol">
      <w:pPr>
        <w:wordWrap/>
        <w:jc w:val="center"/>
      </w:pPr>
    </w:tblStylePr>
  </w:style>
  <w:style w:type="paragraph" w:customStyle="1" w:styleId="TipText">
    <w:name w:val="Tip Text"/>
    <w:basedOn w:val="Normal"/>
    <w:uiPriority w:val="99"/>
    <w:pPr>
      <w:spacing w:after="160" w:line="264" w:lineRule="auto"/>
      <w:ind w:right="576"/>
    </w:pPr>
    <w:rPr>
      <w:i/>
      <w:iCs/>
      <w:color w:val="7F7F7F" w:themeColor="text1" w:themeTint="80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styleId="NoSpacing">
    <w:name w:val="No Spacing"/>
    <w:uiPriority w:val="36"/>
    <w:qFormat/>
    <w:pPr>
      <w:spacing w:after="0" w:line="240" w:lineRule="auto"/>
    </w:pPr>
  </w:style>
  <w:style w:type="character" w:customStyle="1" w:styleId="Heading2Char">
    <w:name w:val="Heading 2 Char"/>
    <w:basedOn w:val="DefaultParagraphFont"/>
    <w:link w:val="Heading2"/>
    <w:uiPriority w:val="9"/>
    <w:rPr>
      <w:b/>
      <w:bCs/>
      <w:color w:val="5B9BD5" w:themeColor="accent1"/>
      <w:sz w:val="24"/>
      <w:szCs w:val="24"/>
    </w:rPr>
  </w:style>
  <w:style w:type="paragraph" w:styleId="ListBullet">
    <w:name w:val="List Bullet"/>
    <w:basedOn w:val="Normal"/>
    <w:uiPriority w:val="1"/>
    <w:unhideWhenUsed/>
    <w:qFormat/>
    <w:pPr>
      <w:numPr>
        <w:numId w:val="2"/>
      </w:numPr>
      <w:spacing w:after="60"/>
    </w:p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spacing w:before="200" w:after="0" w:line="240" w:lineRule="auto"/>
      <w:contextualSpacing/>
      <w:jc w:val="right"/>
    </w:pPr>
    <w:rPr>
      <w:rFonts w:asciiTheme="majorHAnsi" w:eastAsiaTheme="majorEastAsia" w:hAnsiTheme="majorHAnsi" w:cstheme="majorBidi"/>
      <w:noProof/>
      <w:color w:val="1F4E79" w:themeColor="accent1" w:themeShade="80"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Pr>
      <w:rFonts w:asciiTheme="majorHAnsi" w:eastAsiaTheme="majorEastAsia" w:hAnsiTheme="majorHAnsi" w:cstheme="majorBidi"/>
      <w:noProof/>
      <w:color w:val="1F4E79" w:themeColor="accent1" w:themeShade="80"/>
      <w:sz w:val="20"/>
      <w:szCs w:val="20"/>
    </w:rPr>
  </w:style>
  <w:style w:type="table" w:styleId="GridTable4-Accent1">
    <w:name w:val="Grid Table 4 Accent 1"/>
    <w:basedOn w:val="TableNormal"/>
    <w:uiPriority w:val="49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  <w:tblCellMar>
        <w:top w:w="29" w:type="dxa"/>
        <w:bottom w:w="29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TableGridLight">
    <w:name w:val="Grid Table Light"/>
    <w:basedOn w:val="TableNormal"/>
    <w:uiPriority w:val="4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ProjectTable">
    <w:name w:val="Project Table"/>
    <w:basedOn w:val="TableNormal"/>
    <w:uiPriority w:val="99"/>
    <w:pPr>
      <w:spacing w:before="120" w:after="120" w:line="240" w:lineRule="auto"/>
    </w:pPr>
    <w:tblPr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  <w:insideH w:val="single" w:sz="4" w:space="0" w:color="5B9BD5" w:themeColor="accent1"/>
        <w:insideV w:val="single" w:sz="4" w:space="0" w:color="5B9BD5" w:themeColor="accent1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DEEAF6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5B9BD5" w:themeFill="accent1"/>
      </w:tcPr>
    </w:tblStylePr>
    <w:tblStylePr w:type="band1Vert">
      <w:rPr>
        <w:b/>
      </w:rPr>
      <w:tblPr/>
      <w:tcPr>
        <w:shd w:val="clear" w:color="auto" w:fill="DEEAF6" w:themeFill="accent1" w:themeFillTint="33"/>
      </w:tcPr>
    </w:tblStylePr>
  </w:style>
  <w:style w:type="paragraph" w:customStyle="1" w:styleId="TableTextDecimal">
    <w:name w:val="Table Text Decimal"/>
    <w:basedOn w:val="Normal"/>
    <w:uiPriority w:val="12"/>
    <w:qFormat/>
    <w:pPr>
      <w:tabs>
        <w:tab w:val="decimal" w:pos="936"/>
      </w:tabs>
      <w:spacing w:before="120" w:after="120" w:line="240" w:lineRule="auto"/>
    </w:pPr>
  </w:style>
  <w:style w:type="paragraph" w:styleId="Signature">
    <w:name w:val="Signature"/>
    <w:basedOn w:val="Normal"/>
    <w:link w:val="SignatureChar"/>
    <w:uiPriority w:val="12"/>
    <w:unhideWhenUsed/>
    <w:qFormat/>
    <w:pPr>
      <w:spacing w:before="960" w:after="0" w:line="240" w:lineRule="auto"/>
    </w:pPr>
  </w:style>
  <w:style w:type="character" w:customStyle="1" w:styleId="SignatureChar">
    <w:name w:val="Signature Char"/>
    <w:basedOn w:val="DefaultParagraphFont"/>
    <w:link w:val="Signature"/>
    <w:uiPriority w:val="12"/>
  </w:style>
  <w:style w:type="paragraph" w:customStyle="1" w:styleId="SpaceBefore">
    <w:name w:val="Space Before"/>
    <w:basedOn w:val="Normal"/>
    <w:uiPriority w:val="2"/>
    <w:qFormat/>
    <w:pPr>
      <w:spacing w:before="240"/>
    </w:p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7B41A6"/>
    <w:pPr>
      <w:pBdr>
        <w:bottom w:val="single" w:sz="6" w:space="1" w:color="auto"/>
      </w:pBdr>
      <w:spacing w:after="0"/>
      <w:jc w:val="center"/>
    </w:pPr>
    <w:rPr>
      <w:rFonts w:ascii="Arial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7B41A6"/>
    <w:rPr>
      <w:rFonts w:ascii="Arial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7B41A6"/>
    <w:pPr>
      <w:pBdr>
        <w:top w:val="single" w:sz="6" w:space="1" w:color="auto"/>
      </w:pBdr>
      <w:spacing w:after="0"/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7B41A6"/>
    <w:rPr>
      <w:rFonts w:ascii="Arial" w:hAnsi="Arial" w:cs="Arial"/>
      <w:vanish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8362D6"/>
    <w:rPr>
      <w:color w:val="40ACD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worldcongress.com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abstracts@worldcongress.com" TargetMode="External"/><Relationship Id="rId4" Type="http://schemas.openxmlformats.org/officeDocument/2006/relationships/styles" Target="styles.xml"/><Relationship Id="rId9" Type="http://schemas.openxmlformats.org/officeDocument/2006/relationships/image" Target="media/image1.emf"/><Relationship Id="rId14" Type="http://schemas.openxmlformats.org/officeDocument/2006/relationships/glossaryDocument" Target="glossary/document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immons\AppData\Roaming\Microsoft\Templates\Project%20change%20authorization%20form%20(Business%20Blue%20design)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19313DBC6160481E8BE7DC104439A1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1FF0F0-6E5E-4E3B-9E37-00217C166432}"/>
      </w:docPartPr>
      <w:docPartBody>
        <w:p w:rsidR="003005A0" w:rsidRDefault="003005A0" w:rsidP="003005A0">
          <w:pPr>
            <w:pStyle w:val="19313DBC6160481E8BE7DC104439A17D"/>
          </w:pPr>
          <w:r w:rsidRPr="00EC3FDD">
            <w:rPr>
              <w:rStyle w:val="PlaceholderText"/>
            </w:rPr>
            <w:t>Choose an item.</w:t>
          </w:r>
        </w:p>
      </w:docPartBody>
    </w:docPart>
    <w:docPart>
      <w:docPartPr>
        <w:name w:val="C4EE72702A82467A9529C88C200754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98FBD3-65C6-4BF0-9018-7C8D3BD88AE0}"/>
      </w:docPartPr>
      <w:docPartBody>
        <w:p w:rsidR="00000000" w:rsidRDefault="003005A0" w:rsidP="003005A0">
          <w:pPr>
            <w:pStyle w:val="C4EE72702A82467A9529C88C20075435"/>
          </w:pPr>
          <w:r w:rsidRPr="00EC3FDD">
            <w:rPr>
              <w:rStyle w:val="PlaceholderText"/>
            </w:rPr>
            <w:t>Choose an item.</w:t>
          </w:r>
        </w:p>
      </w:docPartBody>
    </w:docPart>
    <w:docPart>
      <w:docPartPr>
        <w:name w:val="D1B680BFBFB84EA486E7A279CCC1C5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762970-57E9-44A0-AC19-760BFBCC1065}"/>
      </w:docPartPr>
      <w:docPartBody>
        <w:p w:rsidR="00000000" w:rsidRDefault="003005A0" w:rsidP="003005A0">
          <w:pPr>
            <w:pStyle w:val="D1B680BFBFB84EA486E7A279CCC1C596"/>
          </w:pPr>
          <w:r w:rsidRPr="00EC3FDD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05A0"/>
    <w:rsid w:val="003005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2E80B1347B64D0F8F16C779F5295EA3">
    <w:name w:val="F2E80B1347B64D0F8F16C779F5295EA3"/>
  </w:style>
  <w:style w:type="paragraph" w:customStyle="1" w:styleId="BE8616B5CD614FD68CFC8F5999F7D57F">
    <w:name w:val="BE8616B5CD614FD68CFC8F5999F7D57F"/>
  </w:style>
  <w:style w:type="character" w:styleId="PlaceholderText">
    <w:name w:val="Placeholder Text"/>
    <w:basedOn w:val="DefaultParagraphFont"/>
    <w:uiPriority w:val="99"/>
    <w:semiHidden/>
    <w:rsid w:val="003005A0"/>
    <w:rPr>
      <w:color w:val="808080"/>
    </w:rPr>
  </w:style>
  <w:style w:type="paragraph" w:customStyle="1" w:styleId="315170FF98B347B2B0FF4C155274132E">
    <w:name w:val="315170FF98B347B2B0FF4C155274132E"/>
  </w:style>
  <w:style w:type="paragraph" w:customStyle="1" w:styleId="60B8C02F6E374F6D9A506F62B47B0461">
    <w:name w:val="60B8C02F6E374F6D9A506F62B47B0461"/>
  </w:style>
  <w:style w:type="paragraph" w:customStyle="1" w:styleId="38BCC5A5FB894186A80F181A4504B0CB">
    <w:name w:val="38BCC5A5FB894186A80F181A4504B0CB"/>
  </w:style>
  <w:style w:type="paragraph" w:customStyle="1" w:styleId="F2B29BFF722F47279B5A5DFDC678B7EB">
    <w:name w:val="F2B29BFF722F47279B5A5DFDC678B7EB"/>
  </w:style>
  <w:style w:type="paragraph" w:customStyle="1" w:styleId="19313DBC6160481E8BE7DC104439A17D">
    <w:name w:val="19313DBC6160481E8BE7DC104439A17D"/>
    <w:rsid w:val="003005A0"/>
  </w:style>
  <w:style w:type="paragraph" w:customStyle="1" w:styleId="567707FB81B941639F7EC2D632562D46">
    <w:name w:val="567707FB81B941639F7EC2D632562D46"/>
    <w:rsid w:val="003005A0"/>
  </w:style>
  <w:style w:type="paragraph" w:customStyle="1" w:styleId="7CFB1374750F45D8AD579D1B9CAB0096">
    <w:name w:val="7CFB1374750F45D8AD579D1B9CAB0096"/>
    <w:rsid w:val="003005A0"/>
  </w:style>
  <w:style w:type="paragraph" w:customStyle="1" w:styleId="A5907C2D26A040DCAFFE372AEBBEE35B">
    <w:name w:val="A5907C2D26A040DCAFFE372AEBBEE35B"/>
    <w:rsid w:val="003005A0"/>
  </w:style>
  <w:style w:type="paragraph" w:customStyle="1" w:styleId="F881FF42489C4694BD715D0859BDCFBF">
    <w:name w:val="F881FF42489C4694BD715D0859BDCFBF"/>
    <w:rsid w:val="003005A0"/>
  </w:style>
  <w:style w:type="paragraph" w:customStyle="1" w:styleId="87C0555D254D4BCB96347868D7FEF271">
    <w:name w:val="87C0555D254D4BCB96347868D7FEF271"/>
    <w:rsid w:val="003005A0"/>
  </w:style>
  <w:style w:type="paragraph" w:customStyle="1" w:styleId="C4EE72702A82467A9529C88C20075435">
    <w:name w:val="C4EE72702A82467A9529C88C20075435"/>
    <w:rsid w:val="003005A0"/>
  </w:style>
  <w:style w:type="paragraph" w:customStyle="1" w:styleId="D1B680BFBFB84EA486E7A279CCC1C596">
    <w:name w:val="D1B680BFBFB84EA486E7A279CCC1C596"/>
    <w:rsid w:val="003005A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Proposal">
      <a:dk1>
        <a:sysClr val="windowText" lastClr="000000"/>
      </a:dk1>
      <a:lt1>
        <a:sysClr val="window" lastClr="FFFFFF"/>
      </a:lt1>
      <a:dk2>
        <a:srgbClr val="2C283A"/>
      </a:dk2>
      <a:lt2>
        <a:srgbClr val="F1EAE6"/>
      </a:lt2>
      <a:accent1>
        <a:srgbClr val="5B9BD5"/>
      </a:accent1>
      <a:accent2>
        <a:srgbClr val="86BB40"/>
      </a:accent2>
      <a:accent3>
        <a:srgbClr val="F4BF2E"/>
      </a:accent3>
      <a:accent4>
        <a:srgbClr val="F3866C"/>
      </a:accent4>
      <a:accent5>
        <a:srgbClr val="92588D"/>
      </a:accent5>
      <a:accent6>
        <a:srgbClr val="F3533F"/>
      </a:accent6>
      <a:hlink>
        <a:srgbClr val="40ACD1"/>
      </a:hlink>
      <a:folHlink>
        <a:srgbClr val="92588D"/>
      </a:folHlink>
    </a:clrScheme>
    <a:fontScheme name="Arial Black-Arial">
      <a:majorFont>
        <a:latin typeface="Arial Black"/>
        <a:ea typeface=""/>
        <a:cs typeface=""/>
        <a:font script="Jpan" typeface="ＭＳ ゴシック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ゴシック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b:Sources xmlns:b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81C596-489D-4E3E-9051-7F318C83AE3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293E4AD-4915-4F2F-9933-A7F132B78E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Project change authorization form (Business Blue design)</Template>
  <TotalTime>50</TotalTime>
  <Pages>4</Pages>
  <Words>379</Words>
  <Characters>2162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Madelynn Simmons</dc:creator>
  <cp:keywords/>
  <cp:lastModifiedBy>Madelynn Simmons</cp:lastModifiedBy>
  <cp:revision>4</cp:revision>
  <dcterms:created xsi:type="dcterms:W3CDTF">2016-07-01T14:04:00Z</dcterms:created>
  <dcterms:modified xsi:type="dcterms:W3CDTF">2016-07-01T15:19:00Z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TC034441799991</vt:lpwstr>
  </property>
</Properties>
</file>